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5E0" w:rsidRPr="00D47F20" w:rsidRDefault="003F23D5" w:rsidP="00422F0C">
      <w:pPr>
        <w:tabs>
          <w:tab w:val="left" w:pos="5805"/>
          <w:tab w:val="right" w:pos="8640"/>
        </w:tabs>
        <w:rPr>
          <w:noProof/>
          <w:lang w:val="it-IT"/>
        </w:rPr>
      </w:pPr>
      <w:r w:rsidRPr="00D47F20"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3810000</wp:posOffset>
            </wp:positionH>
            <wp:positionV relativeFrom="paragraph">
              <wp:posOffset>-323850</wp:posOffset>
            </wp:positionV>
            <wp:extent cx="1943100" cy="1066800"/>
            <wp:effectExtent l="0" t="0" r="0" b="0"/>
            <wp:wrapNone/>
            <wp:docPr id="4" name="Immagine 4" descr="\\server\D\lisa\Lisa\COMMISSIONI ISTITUZIONALI\COMMISSIONE FORMAZIONE\immagini sito\marca da bo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\D\lisa\Lisa\COMMISSIONI ISTITUZIONALI\COMMISSIONE FORMAZIONE\immagini sito\marca da boll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55E0" w:rsidRPr="00D47F20">
        <w:rPr>
          <w:noProof/>
          <w:lang w:val="it-IT"/>
        </w:rPr>
        <w:tab/>
      </w:r>
      <w:r w:rsidR="00422F0C" w:rsidRPr="00D47F20">
        <w:rPr>
          <w:noProof/>
          <w:lang w:val="it-IT"/>
        </w:rPr>
        <w:tab/>
      </w:r>
    </w:p>
    <w:p w:rsidR="00E455E0" w:rsidRPr="00D47F20" w:rsidRDefault="004F1939" w:rsidP="00EA6BAA">
      <w:pPr>
        <w:pStyle w:val="Nomemittente"/>
        <w:rPr>
          <w:rFonts w:ascii="Sitka Small" w:hAnsi="Sitka Small"/>
          <w:b w:val="0"/>
          <w:noProof/>
          <w:lang w:val="it-IT"/>
        </w:rPr>
      </w:pPr>
      <w:r w:rsidRPr="00D47F20">
        <w:rPr>
          <w:rFonts w:ascii="Sitka Small" w:hAnsi="Sitka Small"/>
          <w:b w:val="0"/>
          <w:noProof/>
          <w:lang w:val="it-IT"/>
        </w:rPr>
        <w:fldChar w:fldCharType="begin"/>
      </w:r>
      <w:r w:rsidR="00E455E0" w:rsidRPr="00D47F20">
        <w:rPr>
          <w:rFonts w:ascii="Sitka Small" w:hAnsi="Sitka Small"/>
          <w:b w:val="0"/>
          <w:noProof/>
          <w:lang w:val="it-IT"/>
        </w:rPr>
        <w:instrText> MACROBUTTON  DoFieldClick [Nome mittente]</w:instrText>
      </w:r>
      <w:r w:rsidRPr="00D47F20">
        <w:rPr>
          <w:rFonts w:ascii="Sitka Small" w:hAnsi="Sitka Small"/>
          <w:b w:val="0"/>
          <w:noProof/>
          <w:lang w:val="it-IT"/>
        </w:rPr>
        <w:fldChar w:fldCharType="end"/>
      </w:r>
    </w:p>
    <w:p w:rsidR="00E455E0" w:rsidRPr="00D47F20" w:rsidRDefault="004F1939" w:rsidP="00EA6BAA">
      <w:pPr>
        <w:pStyle w:val="Indirizzomittente1"/>
        <w:rPr>
          <w:rFonts w:ascii="Sitka Small" w:hAnsi="Sitka Small"/>
          <w:noProof/>
          <w:lang w:val="it-IT"/>
        </w:rPr>
      </w:pPr>
      <w:r w:rsidRPr="00D47F20">
        <w:rPr>
          <w:rFonts w:ascii="Sitka Small" w:hAnsi="Sitka Small"/>
          <w:noProof/>
          <w:lang w:val="it-IT"/>
        </w:rPr>
        <w:fldChar w:fldCharType="begin"/>
      </w:r>
      <w:r w:rsidR="00E455E0" w:rsidRPr="00D47F20">
        <w:rPr>
          <w:rFonts w:ascii="Sitka Small" w:hAnsi="Sitka Small"/>
          <w:noProof/>
          <w:lang w:val="it-IT"/>
        </w:rPr>
        <w:instrText> MACROBUTTON  DoFieldClick [</w:instrText>
      </w:r>
      <w:r w:rsidR="00E455E0" w:rsidRPr="00D47F20">
        <w:rPr>
          <w:rFonts w:ascii="Sitka Small" w:hAnsi="Sitka Small"/>
          <w:bCs/>
          <w:noProof/>
          <w:lang w:val="it-IT"/>
        </w:rPr>
        <w:instrText>Indirizzo</w:instrText>
      </w:r>
      <w:r w:rsidR="00E455E0" w:rsidRPr="00D47F20">
        <w:rPr>
          <w:rFonts w:ascii="Sitka Small" w:hAnsi="Sitka Small"/>
          <w:noProof/>
          <w:lang w:val="it-IT"/>
        </w:rPr>
        <w:instrText>]</w:instrText>
      </w:r>
      <w:r w:rsidRPr="00D47F20">
        <w:rPr>
          <w:rFonts w:ascii="Sitka Small" w:hAnsi="Sitka Small"/>
          <w:noProof/>
          <w:lang w:val="it-IT"/>
        </w:rPr>
        <w:fldChar w:fldCharType="end"/>
      </w:r>
    </w:p>
    <w:p w:rsidR="00E455E0" w:rsidRPr="00D47F20" w:rsidRDefault="004F1939" w:rsidP="00D9232C">
      <w:pPr>
        <w:pStyle w:val="Indirizzomittente1"/>
        <w:rPr>
          <w:rFonts w:ascii="Sitka Small" w:hAnsi="Sitka Small"/>
          <w:noProof/>
          <w:lang w:val="it-IT"/>
        </w:rPr>
      </w:pPr>
      <w:r w:rsidRPr="00D47F20">
        <w:rPr>
          <w:rFonts w:ascii="Sitka Small" w:hAnsi="Sitka Small"/>
          <w:noProof/>
          <w:lang w:val="it-IT"/>
        </w:rPr>
        <w:fldChar w:fldCharType="begin"/>
      </w:r>
      <w:r w:rsidR="00E455E0" w:rsidRPr="00D47F20">
        <w:rPr>
          <w:rFonts w:ascii="Sitka Small" w:hAnsi="Sitka Small"/>
          <w:noProof/>
          <w:lang w:val="it-IT"/>
        </w:rPr>
        <w:instrText> MACROBUTTON  DoFieldClick [</w:instrText>
      </w:r>
      <w:r w:rsidR="00E455E0" w:rsidRPr="00D47F20">
        <w:rPr>
          <w:rFonts w:ascii="Sitka Small" w:hAnsi="Sitka Small"/>
          <w:bCs/>
          <w:noProof/>
          <w:lang w:val="it-IT"/>
        </w:rPr>
        <w:instrText>CAP Città (Provincia)</w:instrText>
      </w:r>
      <w:r w:rsidR="00E455E0" w:rsidRPr="00D47F20">
        <w:rPr>
          <w:rFonts w:ascii="Sitka Small" w:hAnsi="Sitka Small"/>
          <w:noProof/>
          <w:lang w:val="it-IT"/>
        </w:rPr>
        <w:instrText>]</w:instrText>
      </w:r>
      <w:r w:rsidRPr="00D47F20">
        <w:rPr>
          <w:rFonts w:ascii="Sitka Small" w:hAnsi="Sitka Small"/>
          <w:noProof/>
          <w:lang w:val="it-IT"/>
        </w:rPr>
        <w:fldChar w:fldCharType="end"/>
      </w:r>
    </w:p>
    <w:p w:rsidR="00E455E0" w:rsidRPr="00D47F20" w:rsidRDefault="004F1939" w:rsidP="00D9232C">
      <w:pPr>
        <w:pStyle w:val="Indirizzomittente1"/>
        <w:rPr>
          <w:rFonts w:ascii="Sitka Small" w:hAnsi="Sitka Small"/>
          <w:noProof/>
          <w:lang w:val="it-IT"/>
        </w:rPr>
      </w:pPr>
      <w:r w:rsidRPr="00D47F20">
        <w:rPr>
          <w:rFonts w:ascii="Sitka Small" w:hAnsi="Sitka Small"/>
          <w:noProof/>
          <w:lang w:val="it-IT"/>
        </w:rPr>
        <w:fldChar w:fldCharType="begin"/>
      </w:r>
      <w:r w:rsidR="00E455E0" w:rsidRPr="00D47F20">
        <w:rPr>
          <w:rFonts w:ascii="Sitka Small" w:hAnsi="Sitka Small"/>
          <w:noProof/>
          <w:lang w:val="it-IT"/>
        </w:rPr>
        <w:instrText> MACROBUTTON  DoFieldClick [</w:instrText>
      </w:r>
      <w:r w:rsidR="00E455E0" w:rsidRPr="00D47F20">
        <w:rPr>
          <w:rFonts w:ascii="Sitka Small" w:hAnsi="Sitka Small"/>
          <w:bCs/>
          <w:noProof/>
          <w:lang w:val="it-IT"/>
        </w:rPr>
        <w:instrText>Numero di telefono</w:instrText>
      </w:r>
      <w:r w:rsidR="00E455E0" w:rsidRPr="00D47F20">
        <w:rPr>
          <w:rFonts w:ascii="Sitka Small" w:hAnsi="Sitka Small"/>
          <w:noProof/>
          <w:lang w:val="it-IT"/>
        </w:rPr>
        <w:instrText>]</w:instrText>
      </w:r>
      <w:r w:rsidRPr="00D47F20">
        <w:rPr>
          <w:rFonts w:ascii="Sitka Small" w:hAnsi="Sitka Small"/>
          <w:noProof/>
          <w:lang w:val="it-IT"/>
        </w:rPr>
        <w:fldChar w:fldCharType="end"/>
      </w:r>
    </w:p>
    <w:p w:rsidR="00E455E0" w:rsidRPr="00D47F20" w:rsidRDefault="004F1939" w:rsidP="00D9232C">
      <w:pPr>
        <w:pStyle w:val="Indirizzomittente1"/>
        <w:rPr>
          <w:rFonts w:ascii="Sitka Small" w:hAnsi="Sitka Small"/>
          <w:noProof/>
          <w:lang w:val="it-IT"/>
        </w:rPr>
      </w:pPr>
      <w:r w:rsidRPr="00D47F20">
        <w:rPr>
          <w:rFonts w:ascii="Sitka Small" w:hAnsi="Sitka Small"/>
          <w:noProof/>
          <w:lang w:val="it-IT"/>
        </w:rPr>
        <w:fldChar w:fldCharType="begin"/>
      </w:r>
      <w:r w:rsidR="00E455E0" w:rsidRPr="00D47F20">
        <w:rPr>
          <w:rFonts w:ascii="Sitka Small" w:hAnsi="Sitka Small"/>
          <w:noProof/>
          <w:lang w:val="it-IT"/>
        </w:rPr>
        <w:instrText> MACROBUTTON  DoFieldClick [</w:instrText>
      </w:r>
      <w:r w:rsidR="00E455E0" w:rsidRPr="00D47F20">
        <w:rPr>
          <w:rFonts w:ascii="Sitka Small" w:hAnsi="Sitka Small"/>
          <w:bCs/>
          <w:noProof/>
          <w:lang w:val="it-IT"/>
        </w:rPr>
        <w:instrText>Indirizzo di posta elettronica</w:instrText>
      </w:r>
      <w:r w:rsidR="00E455E0" w:rsidRPr="00D47F20">
        <w:rPr>
          <w:rFonts w:ascii="Sitka Small" w:hAnsi="Sitka Small"/>
          <w:noProof/>
          <w:lang w:val="it-IT"/>
        </w:rPr>
        <w:instrText>]</w:instrText>
      </w:r>
      <w:r w:rsidRPr="00D47F20">
        <w:rPr>
          <w:rFonts w:ascii="Sitka Small" w:hAnsi="Sitka Small"/>
          <w:noProof/>
          <w:lang w:val="it-IT"/>
        </w:rPr>
        <w:fldChar w:fldCharType="end"/>
      </w:r>
    </w:p>
    <w:p w:rsidR="00E455E0" w:rsidRPr="00D47F20" w:rsidRDefault="00422F0C" w:rsidP="00422F0C">
      <w:pPr>
        <w:pStyle w:val="Indirizzodestinatario1"/>
        <w:ind w:left="4962"/>
        <w:rPr>
          <w:rFonts w:ascii="Sitka Small" w:hAnsi="Sitka Small"/>
          <w:b w:val="0"/>
          <w:noProof/>
          <w:lang w:val="it-IT"/>
        </w:rPr>
      </w:pPr>
      <w:r w:rsidRPr="00D47F20">
        <w:rPr>
          <w:rFonts w:ascii="Sitka Small" w:hAnsi="Sitka Small"/>
          <w:b w:val="0"/>
          <w:noProof/>
          <w:lang w:val="it-IT"/>
        </w:rPr>
        <w:t>Spett.le</w:t>
      </w:r>
    </w:p>
    <w:p w:rsidR="00E455E0" w:rsidRPr="00D47F20" w:rsidRDefault="00422F0C" w:rsidP="00422F0C">
      <w:pPr>
        <w:pStyle w:val="Indirizzodestinatario1"/>
        <w:ind w:left="4962"/>
        <w:rPr>
          <w:rFonts w:ascii="Sitka Small" w:hAnsi="Sitka Small"/>
          <w:i/>
          <w:noProof/>
          <w:lang w:val="it-IT"/>
        </w:rPr>
      </w:pPr>
      <w:r w:rsidRPr="00D47F20">
        <w:rPr>
          <w:rFonts w:ascii="Sitka Small" w:hAnsi="Sitka Small"/>
          <w:i/>
          <w:noProof/>
          <w:lang w:val="it-IT"/>
        </w:rPr>
        <w:t xml:space="preserve">Ordine dei Dottori Commercialisti e degli Esperti Contabili di </w:t>
      </w:r>
      <w:r w:rsidR="00CC0C5D">
        <w:rPr>
          <w:rFonts w:ascii="Sitka Small" w:hAnsi="Sitka Small"/>
          <w:i/>
          <w:noProof/>
          <w:lang w:val="it-IT"/>
        </w:rPr>
        <w:t>Rieti</w:t>
      </w:r>
    </w:p>
    <w:p w:rsidR="00422F0C" w:rsidRPr="00D47F20" w:rsidRDefault="00422F0C" w:rsidP="00422F0C">
      <w:pPr>
        <w:pStyle w:val="Indirizzodestinatario1"/>
        <w:ind w:left="4962"/>
        <w:rPr>
          <w:rFonts w:ascii="Sitka Small" w:hAnsi="Sitka Small"/>
          <w:b w:val="0"/>
          <w:noProof/>
          <w:lang w:val="it-IT"/>
        </w:rPr>
      </w:pPr>
      <w:r w:rsidRPr="00D47F20">
        <w:rPr>
          <w:rFonts w:ascii="Sitka Small" w:hAnsi="Sitka Small"/>
          <w:b w:val="0"/>
          <w:noProof/>
          <w:lang w:val="it-IT"/>
        </w:rPr>
        <w:t xml:space="preserve">Via </w:t>
      </w:r>
      <w:r w:rsidR="00CC0C5D">
        <w:rPr>
          <w:rFonts w:ascii="Sitka Small" w:hAnsi="Sitka Small"/>
          <w:b w:val="0"/>
          <w:noProof/>
          <w:lang w:val="it-IT"/>
        </w:rPr>
        <w:t>Roma, 5</w:t>
      </w:r>
      <w:r w:rsidRPr="00D47F20">
        <w:rPr>
          <w:rFonts w:ascii="Sitka Small" w:hAnsi="Sitka Small"/>
          <w:b w:val="0"/>
          <w:noProof/>
          <w:lang w:val="it-IT"/>
        </w:rPr>
        <w:t>7</w:t>
      </w:r>
    </w:p>
    <w:p w:rsidR="00422F0C" w:rsidRPr="00D47F20" w:rsidRDefault="00CC0C5D" w:rsidP="00422F0C">
      <w:pPr>
        <w:pStyle w:val="Indirizzodestinatario1"/>
        <w:ind w:left="4962"/>
        <w:rPr>
          <w:rFonts w:ascii="Sitka Small" w:hAnsi="Sitka Small"/>
          <w:b w:val="0"/>
          <w:noProof/>
          <w:lang w:val="it-IT"/>
        </w:rPr>
      </w:pPr>
      <w:r>
        <w:rPr>
          <w:rFonts w:ascii="Sitka Small" w:hAnsi="Sitka Small"/>
          <w:b w:val="0"/>
          <w:noProof/>
          <w:lang w:val="it-IT"/>
        </w:rPr>
        <w:t xml:space="preserve">02100 </w:t>
      </w:r>
      <w:r w:rsidR="00422F0C" w:rsidRPr="00D47F20">
        <w:rPr>
          <w:rFonts w:ascii="Sitka Small" w:hAnsi="Sitka Small"/>
          <w:b w:val="0"/>
          <w:noProof/>
          <w:lang w:val="it-IT"/>
        </w:rPr>
        <w:t xml:space="preserve">– </w:t>
      </w:r>
      <w:r>
        <w:rPr>
          <w:rFonts w:ascii="Sitka Small" w:hAnsi="Sitka Small"/>
          <w:b w:val="0"/>
          <w:noProof/>
          <w:lang w:val="it-IT"/>
        </w:rPr>
        <w:t xml:space="preserve">Rieti </w:t>
      </w:r>
      <w:r w:rsidR="00422F0C" w:rsidRPr="00D47F20">
        <w:rPr>
          <w:rFonts w:ascii="Sitka Small" w:hAnsi="Sitka Small"/>
          <w:b w:val="0"/>
          <w:noProof/>
          <w:lang w:val="it-IT"/>
        </w:rPr>
        <w:t>(</w:t>
      </w:r>
      <w:r>
        <w:rPr>
          <w:rFonts w:ascii="Sitka Small" w:hAnsi="Sitka Small"/>
          <w:b w:val="0"/>
          <w:noProof/>
          <w:lang w:val="it-IT"/>
        </w:rPr>
        <w:t>RI</w:t>
      </w:r>
      <w:r w:rsidR="00422F0C" w:rsidRPr="00D47F20">
        <w:rPr>
          <w:rFonts w:ascii="Sitka Small" w:hAnsi="Sitka Small"/>
          <w:b w:val="0"/>
          <w:noProof/>
          <w:lang w:val="it-IT"/>
        </w:rPr>
        <w:t>)</w:t>
      </w:r>
    </w:p>
    <w:p w:rsidR="00E455E0" w:rsidRPr="00D47F20" w:rsidRDefault="00E455E0" w:rsidP="00422F0C">
      <w:pPr>
        <w:pStyle w:val="Indirizzodestinatario1"/>
        <w:ind w:left="0"/>
        <w:rPr>
          <w:rFonts w:ascii="Sitka Small" w:hAnsi="Sitka Small"/>
          <w:b w:val="0"/>
          <w:noProof/>
          <w:lang w:val="it-IT"/>
        </w:rPr>
      </w:pPr>
    </w:p>
    <w:p w:rsidR="007C33EC" w:rsidRPr="00A702DD" w:rsidRDefault="00422F0C" w:rsidP="00A702DD">
      <w:pPr>
        <w:pStyle w:val="Oggetto"/>
        <w:spacing w:before="100" w:beforeAutospacing="1" w:after="100" w:afterAutospacing="1" w:line="360" w:lineRule="auto"/>
        <w:jc w:val="both"/>
        <w:rPr>
          <w:rFonts w:ascii="Sitka Small" w:hAnsi="Sitka Small"/>
          <w:b w:val="0"/>
          <w:noProof/>
          <w:lang w:val="it-IT" w:bidi="en-US"/>
        </w:rPr>
      </w:pPr>
      <w:r w:rsidRPr="00D47F20">
        <w:rPr>
          <w:rFonts w:ascii="Sitka Small" w:hAnsi="Sitka Small"/>
          <w:b w:val="0"/>
          <w:noProof/>
          <w:lang w:val="it-IT" w:bidi="en-US"/>
        </w:rPr>
        <w:t xml:space="preserve">Il sottoscritto _______________________________, nato a ____________ il __________e residente in _______________ alla Via __________________________________________ C.F.________________________________, con studio in ________________________ alla Via__________________________________________________, iscritto all’Albo dei Dottori </w:t>
      </w:r>
      <w:r w:rsidRPr="00A702DD">
        <w:rPr>
          <w:rFonts w:ascii="Sitka Small" w:hAnsi="Sitka Small"/>
          <w:b w:val="0"/>
          <w:noProof/>
          <w:lang w:val="it-IT" w:bidi="en-US"/>
        </w:rPr>
        <w:t>Commercialisti e degli Esperti Contabili, Sezione_____ di Codesto Ordine, al n.ro ______.</w:t>
      </w:r>
    </w:p>
    <w:p w:rsidR="00052F6E" w:rsidRPr="00052F6E" w:rsidRDefault="00052F6E" w:rsidP="00052F6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visto l’art. 12, comma 1, lettera i), dell’Ordinamento Professionale approvato con D.Lgs. 139 del 28 giugno 2005;</w:t>
      </w:r>
    </w:p>
    <w:p w:rsidR="00052F6E" w:rsidRPr="00052F6E" w:rsidRDefault="00052F6E" w:rsidP="00052F6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visto l’art. 9 del Decreto Legge 24 gennaio 2012, n. 1;</w:t>
      </w:r>
    </w:p>
    <w:p w:rsidR="00052F6E" w:rsidRPr="00052F6E" w:rsidRDefault="00052F6E" w:rsidP="00052F6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visto il D.M. 20 luglio 2012, n. 140,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contextualSpacing/>
        <w:jc w:val="center"/>
        <w:rPr>
          <w:rFonts w:ascii="Sitka Small" w:hAnsi="Sitka Small"/>
          <w:noProof/>
          <w:lang w:val="it-IT" w:bidi="en-US"/>
        </w:rPr>
      </w:pPr>
      <w:r>
        <w:rPr>
          <w:rFonts w:ascii="Sitka Small" w:hAnsi="Sitka Small"/>
          <w:noProof/>
          <w:lang w:val="it-IT" w:bidi="en-US"/>
        </w:rPr>
        <w:t>RICHIEDE</w:t>
      </w:r>
    </w:p>
    <w:p w:rsidR="00052F6E" w:rsidRDefault="00052F6E" w:rsidP="00052F6E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 xml:space="preserve">il rilascio del parere di congruità, ai sensi dell’art. 2233 del Codice Civile, per i compensi relativi a parcella/e </w:t>
      </w:r>
    </w:p>
    <w:p w:rsid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per complessivi Euro 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emessa/e in data ______________________________________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nei confronti di ________________________________________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right"/>
        <w:rPr>
          <w:rFonts w:ascii="Sitka Small" w:hAnsi="Sitka Small"/>
          <w:i/>
          <w:noProof/>
          <w:lang w:val="it-IT" w:bidi="en-US"/>
        </w:rPr>
      </w:pPr>
      <w:r w:rsidRPr="00052F6E">
        <w:rPr>
          <w:rFonts w:ascii="Sitka Small" w:hAnsi="Sitka Small"/>
          <w:i/>
          <w:noProof/>
          <w:lang w:val="it-IT" w:bidi="en-US"/>
        </w:rPr>
        <w:t>(</w:t>
      </w:r>
      <w:r w:rsidRPr="000A682F">
        <w:rPr>
          <w:rFonts w:ascii="Sitka Small" w:hAnsi="Sitka Small"/>
          <w:b/>
          <w:i/>
          <w:noProof/>
          <w:lang w:val="it-IT" w:bidi="en-US"/>
        </w:rPr>
        <w:t>specificare se si tratta di cliente soggetto a procedura concorsuale</w:t>
      </w:r>
      <w:r w:rsidRPr="00052F6E">
        <w:rPr>
          <w:rFonts w:ascii="Sitka Small" w:hAnsi="Sitka Small"/>
          <w:i/>
          <w:noProof/>
          <w:lang w:val="it-IT" w:bidi="en-US"/>
        </w:rPr>
        <w:t>)</w:t>
      </w:r>
    </w:p>
    <w:p w:rsid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Detta/e parcella/e è stata/sono state emessa/e a cura:</w:t>
      </w:r>
    </w:p>
    <w:p w:rsidR="00052F6E" w:rsidRDefault="00052F6E" w:rsidP="00052F6E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del Dott__________________________________________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dello Studio Associato 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con domicilio in Via _____________________________________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Cap _________Città _____________________________________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C.F. __________________________________________________</w:t>
      </w:r>
    </w:p>
    <w:p w:rsidR="00052F6E" w:rsidRDefault="00052F6E" w:rsidP="00052F6E">
      <w:pPr>
        <w:autoSpaceDE w:val="0"/>
        <w:autoSpaceDN w:val="0"/>
        <w:adjustRightInd w:val="0"/>
        <w:spacing w:after="240"/>
        <w:contextualSpacing/>
        <w:jc w:val="center"/>
        <w:rPr>
          <w:rFonts w:ascii="Sitka Small" w:hAnsi="Sitka Small"/>
          <w:b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contextualSpacing/>
        <w:jc w:val="center"/>
        <w:rPr>
          <w:rFonts w:ascii="Sitka Small" w:hAnsi="Sitka Small"/>
          <w:noProof/>
          <w:lang w:val="it-IT" w:bidi="en-US"/>
        </w:rPr>
      </w:pPr>
      <w:r>
        <w:rPr>
          <w:rFonts w:ascii="Sitka Small" w:hAnsi="Sitka Small"/>
          <w:noProof/>
          <w:lang w:val="it-IT" w:bidi="en-US"/>
        </w:rPr>
        <w:t>DICHIARA</w:t>
      </w:r>
    </w:p>
    <w:p w:rsidR="00052F6E" w:rsidRDefault="00052F6E" w:rsidP="00052F6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 xml:space="preserve">che le prestazioni e gli onorari 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sono</w:t>
      </w:r>
      <w:r w:rsidRPr="00052F6E">
        <w:rPr>
          <w:rFonts w:ascii="Sitka Small" w:hAnsi="Sitka Small"/>
          <w:noProof/>
          <w:lang w:val="it-IT" w:bidi="en-US"/>
        </w:rPr>
        <w:t>/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non sono</w:t>
      </w:r>
      <w:r w:rsidRPr="00052F6E">
        <w:rPr>
          <w:rFonts w:ascii="Sitka Small" w:hAnsi="Sitka Small"/>
          <w:noProof/>
          <w:lang w:val="it-IT" w:bidi="en-US"/>
        </w:rPr>
        <w:t xml:space="preserve"> stati oggetto di pre-concordato con il cliente </w:t>
      </w:r>
    </w:p>
    <w:p w:rsidR="00052F6E" w:rsidRPr="00052F6E" w:rsidRDefault="00052F6E" w:rsidP="00052F6E">
      <w:pPr>
        <w:pStyle w:val="Paragrafoelenco"/>
        <w:autoSpaceDE w:val="0"/>
        <w:autoSpaceDN w:val="0"/>
        <w:adjustRightInd w:val="0"/>
        <w:spacing w:after="240"/>
        <w:ind w:left="0"/>
        <w:contextualSpacing/>
        <w:jc w:val="right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b/>
          <w:i/>
          <w:noProof/>
          <w:lang w:val="it-IT" w:bidi="en-US"/>
        </w:rPr>
        <w:t>(eliminare la casella di non interesse);</w:t>
      </w:r>
      <w:r w:rsidRPr="00052F6E">
        <w:rPr>
          <w:rFonts w:ascii="Sitka Small" w:hAnsi="Sitka Small"/>
          <w:noProof/>
          <w:lang w:val="it-IT" w:bidi="en-US"/>
        </w:rPr>
        <w:t xml:space="preserve"> </w:t>
      </w:r>
    </w:p>
    <w:p w:rsidR="00052F6E" w:rsidRPr="000A682F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che le prestazioni professionali in oggetto sono state concluse successivamente all’entrata in vigore del decreto liberalizzazioni – 24 gennaio 2012;</w:t>
      </w:r>
    </w:p>
    <w:p w:rsidR="00052F6E" w:rsidRDefault="00052F6E" w:rsidP="000A682F">
      <w:pPr>
        <w:autoSpaceDE w:val="0"/>
        <w:autoSpaceDN w:val="0"/>
        <w:adjustRightInd w:val="0"/>
        <w:spacing w:after="240"/>
        <w:ind w:left="284"/>
        <w:contextualSpacing/>
        <w:jc w:val="center"/>
        <w:rPr>
          <w:rFonts w:ascii="Sitka Small" w:hAnsi="Sitka Small"/>
          <w:b/>
          <w:noProof/>
          <w:lang w:val="it-IT" w:bidi="en-US"/>
        </w:rPr>
      </w:pPr>
      <w:r w:rsidRPr="00052F6E">
        <w:rPr>
          <w:rFonts w:ascii="Sitka Small" w:hAnsi="Sitka Small"/>
          <w:b/>
          <w:noProof/>
          <w:lang w:val="it-IT" w:bidi="en-US"/>
        </w:rPr>
        <w:t>o v v e r o</w:t>
      </w:r>
    </w:p>
    <w:p w:rsidR="000A682F" w:rsidRPr="000A682F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 xml:space="preserve">che gli incarichi professionali in oggetto sono stati assunti successivamente all’entrata in vigore del decreto liberalizzazioni – 24 gennaio 2012 – e che le relative prestazioni </w:t>
      </w:r>
      <w:r w:rsidRPr="000A682F">
        <w:rPr>
          <w:rFonts w:ascii="Sitka Small" w:hAnsi="Sitka Small"/>
          <w:noProof/>
          <w:lang w:val="it-IT" w:bidi="en-US"/>
        </w:rPr>
        <w:lastRenderedPageBreak/>
        <w:t>professionali sono state concluse successivamente all’entrata in vigore del D. M. 140/2012 – 23 agosto 2012;</w:t>
      </w:r>
    </w:p>
    <w:p w:rsidR="00052F6E" w:rsidRDefault="00052F6E" w:rsidP="000A682F">
      <w:pPr>
        <w:autoSpaceDE w:val="0"/>
        <w:autoSpaceDN w:val="0"/>
        <w:adjustRightInd w:val="0"/>
        <w:spacing w:after="240"/>
        <w:ind w:left="360"/>
        <w:contextualSpacing/>
        <w:jc w:val="right"/>
        <w:rPr>
          <w:rFonts w:ascii="Sitka Small" w:hAnsi="Sitka Small"/>
          <w:b/>
          <w:i/>
          <w:noProof/>
          <w:lang w:val="it-IT" w:bidi="en-US"/>
        </w:rPr>
      </w:pPr>
      <w:r w:rsidRPr="000A682F">
        <w:rPr>
          <w:rFonts w:ascii="Sitka Small" w:hAnsi="Sitka Small"/>
          <w:b/>
          <w:i/>
          <w:noProof/>
          <w:lang w:val="it-IT" w:bidi="en-US"/>
        </w:rPr>
        <w:t>(barrare la fattispecie di riferimento al punto 2. o al punto 3.)</w:t>
      </w:r>
    </w:p>
    <w:p w:rsidR="000A682F" w:rsidRDefault="000A682F" w:rsidP="000A682F">
      <w:pPr>
        <w:autoSpaceDE w:val="0"/>
        <w:autoSpaceDN w:val="0"/>
        <w:adjustRightInd w:val="0"/>
        <w:spacing w:after="240"/>
        <w:ind w:left="360"/>
        <w:contextualSpacing/>
        <w:jc w:val="right"/>
        <w:rPr>
          <w:rFonts w:ascii="Sitka Small" w:hAnsi="Sitka Small"/>
          <w:b/>
          <w:i/>
          <w:noProof/>
          <w:lang w:val="it-IT" w:bidi="en-US"/>
        </w:rPr>
      </w:pPr>
    </w:p>
    <w:p w:rsidR="00052F6E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sotto la propria responsabilità civile e penale, che le informazioni relative alle prestazioni effettuate, indicate nella relazione illustrativa sull’attività svolta, valorizzata come risulta nell’allegata tabella “dettaglio dei compensi”, corrispondono al vero;</w:t>
      </w:r>
    </w:p>
    <w:p w:rsidR="000A682F" w:rsidRPr="000A682F" w:rsidRDefault="000A682F" w:rsidP="000A682F">
      <w:pPr>
        <w:pStyle w:val="Paragrafoelenco"/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che alla data di effettuazione delle prestazioni oggetto della parcella, era iscritto all’Ordine dei Dottori Commercialisti e degli Esperti Contabili di__________;</w:t>
      </w:r>
    </w:p>
    <w:p w:rsidR="000A682F" w:rsidRPr="000A682F" w:rsidRDefault="000A682F" w:rsidP="000A682F">
      <w:pPr>
        <w:pStyle w:val="Paragrafoelenco"/>
        <w:rPr>
          <w:rFonts w:ascii="Sitka Small" w:hAnsi="Sitka Small"/>
          <w:noProof/>
          <w:lang w:val="it-IT" w:bidi="en-US"/>
        </w:rPr>
      </w:pPr>
    </w:p>
    <w:p w:rsidR="000A682F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 xml:space="preserve">che gli onorari di cui alla/e allegata/e parcella/e 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sono</w:t>
      </w:r>
      <w:r w:rsidRPr="000A682F">
        <w:rPr>
          <w:rFonts w:ascii="Sitka Small" w:hAnsi="Sitka Small"/>
          <w:noProof/>
          <w:lang w:val="it-IT" w:bidi="en-US"/>
        </w:rPr>
        <w:t>/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non sono</w:t>
      </w:r>
      <w:r w:rsidRPr="000A682F">
        <w:rPr>
          <w:rFonts w:ascii="Sitka Small" w:hAnsi="Sitka Small"/>
          <w:noProof/>
          <w:lang w:val="it-IT" w:bidi="en-US"/>
        </w:rPr>
        <w:t xml:space="preserve"> oggetto di liquidazione giudiziale ed il parere di congruità 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è</w:t>
      </w:r>
      <w:r w:rsidRPr="000A682F">
        <w:rPr>
          <w:rFonts w:ascii="Sitka Small" w:hAnsi="Sitka Small"/>
          <w:noProof/>
          <w:lang w:val="it-IT" w:bidi="en-US"/>
        </w:rPr>
        <w:t xml:space="preserve">  /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non è</w:t>
      </w:r>
      <w:r w:rsidRPr="000A682F">
        <w:rPr>
          <w:rFonts w:ascii="Sitka Small" w:hAnsi="Sitka Small"/>
          <w:noProof/>
          <w:lang w:val="it-IT" w:bidi="en-US"/>
        </w:rPr>
        <w:t xml:space="preserve"> stato richiesto dal Giudice adito </w:t>
      </w:r>
    </w:p>
    <w:p w:rsidR="000A682F" w:rsidRPr="000A682F" w:rsidRDefault="000A682F" w:rsidP="000A682F">
      <w:pPr>
        <w:pStyle w:val="Paragrafoelenco"/>
        <w:rPr>
          <w:rFonts w:ascii="Sitka Small" w:hAnsi="Sitka Small"/>
          <w:noProof/>
          <w:lang w:val="it-IT" w:bidi="en-US"/>
        </w:rPr>
      </w:pPr>
    </w:p>
    <w:p w:rsidR="000A682F" w:rsidRDefault="00052F6E" w:rsidP="000A682F">
      <w:pPr>
        <w:autoSpaceDE w:val="0"/>
        <w:autoSpaceDN w:val="0"/>
        <w:adjustRightInd w:val="0"/>
        <w:spacing w:after="240"/>
        <w:contextualSpacing/>
        <w:jc w:val="right"/>
        <w:rPr>
          <w:rFonts w:ascii="Sitka Small" w:hAnsi="Sitka Small"/>
          <w:b/>
          <w:i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(</w:t>
      </w:r>
      <w:r w:rsidRPr="000A682F">
        <w:rPr>
          <w:rFonts w:ascii="Sitka Small" w:hAnsi="Sitka Small"/>
          <w:b/>
          <w:i/>
          <w:noProof/>
          <w:lang w:val="it-IT" w:bidi="en-US"/>
        </w:rPr>
        <w:t xml:space="preserve">eliminare la casella che non interessa. </w:t>
      </w:r>
    </w:p>
    <w:p w:rsidR="00052F6E" w:rsidRPr="000A682F" w:rsidRDefault="00052F6E" w:rsidP="000A682F">
      <w:pPr>
        <w:autoSpaceDE w:val="0"/>
        <w:autoSpaceDN w:val="0"/>
        <w:adjustRightInd w:val="0"/>
        <w:spacing w:after="240"/>
        <w:contextualSpacing/>
        <w:jc w:val="right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b/>
          <w:i/>
          <w:noProof/>
          <w:lang w:val="it-IT" w:bidi="en-US"/>
        </w:rPr>
        <w:t>In caso positivo allegare relativa documentazione</w:t>
      </w:r>
      <w:r w:rsidRPr="000A682F">
        <w:rPr>
          <w:rFonts w:ascii="Sitka Small" w:hAnsi="Sitka Small"/>
          <w:noProof/>
          <w:lang w:val="it-IT" w:bidi="en-US"/>
        </w:rPr>
        <w:t>);</w:t>
      </w:r>
    </w:p>
    <w:p w:rsidR="000A682F" w:rsidRDefault="000A682F" w:rsidP="000A682F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A682F" w:rsidRDefault="00052F6E" w:rsidP="000A682F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che gli onorari di cui alla/e allegata/e parcella/e</w:t>
      </w:r>
      <w:r w:rsidRPr="000A682F">
        <w:rPr>
          <w:rFonts w:ascii="Sitka Small" w:hAnsi="Sitka Small"/>
          <w:b/>
          <w:noProof/>
          <w:lang w:val="it-IT" w:bidi="en-US"/>
        </w:rPr>
        <w:t xml:space="preserve"> 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sono</w:t>
      </w:r>
      <w:r w:rsidRPr="000A682F">
        <w:rPr>
          <w:rFonts w:ascii="Sitka Small" w:hAnsi="Sitka Small"/>
          <w:noProof/>
          <w:lang w:val="it-IT" w:bidi="en-US"/>
        </w:rPr>
        <w:t>/</w:t>
      </w:r>
      <w:r w:rsidRPr="000A682F">
        <w:rPr>
          <w:rFonts w:ascii="Sitka Small" w:hAnsi="Sitka Small"/>
          <w:b/>
          <w:noProof/>
          <w:bdr w:val="single" w:sz="4" w:space="0" w:color="auto"/>
          <w:lang w:val="it-IT" w:bidi="en-US"/>
        </w:rPr>
        <w:t>non sono</w:t>
      </w:r>
      <w:r w:rsidRPr="000A682F">
        <w:rPr>
          <w:rFonts w:ascii="Sitka Small" w:hAnsi="Sitka Small"/>
          <w:noProof/>
          <w:lang w:val="it-IT" w:bidi="en-US"/>
        </w:rPr>
        <w:t xml:space="preserve"> stati oggetto di richiesta di parere di congruità ad altro Ordine </w:t>
      </w:r>
    </w:p>
    <w:p w:rsidR="00052F6E" w:rsidRPr="000A682F" w:rsidRDefault="00052F6E" w:rsidP="000A682F">
      <w:pPr>
        <w:pStyle w:val="Paragrafoelenco"/>
        <w:autoSpaceDE w:val="0"/>
        <w:autoSpaceDN w:val="0"/>
        <w:adjustRightInd w:val="0"/>
        <w:spacing w:after="240"/>
        <w:ind w:left="284"/>
        <w:contextualSpacing/>
        <w:jc w:val="right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(</w:t>
      </w:r>
      <w:r w:rsidRPr="000A682F">
        <w:rPr>
          <w:rFonts w:ascii="Sitka Small" w:hAnsi="Sitka Small"/>
          <w:b/>
          <w:i/>
          <w:noProof/>
          <w:lang w:val="it-IT" w:bidi="en-US"/>
        </w:rPr>
        <w:t>eliminare la casella che non interessa</w:t>
      </w:r>
      <w:r w:rsidRPr="000A682F">
        <w:rPr>
          <w:rFonts w:ascii="Sitka Small" w:hAnsi="Sitka Small"/>
          <w:noProof/>
          <w:lang w:val="it-IT" w:bidi="en-US"/>
        </w:rPr>
        <w:t>);</w:t>
      </w:r>
    </w:p>
    <w:p w:rsidR="000A682F" w:rsidRDefault="000A682F" w:rsidP="000A682F">
      <w:pPr>
        <w:autoSpaceDE w:val="0"/>
        <w:autoSpaceDN w:val="0"/>
        <w:adjustRightInd w:val="0"/>
        <w:spacing w:after="240"/>
        <w:contextualSpacing/>
        <w:jc w:val="center"/>
        <w:rPr>
          <w:rFonts w:ascii="Sitka Small" w:hAnsi="Sitka Small"/>
          <w:noProof/>
          <w:lang w:val="it-IT" w:bidi="en-US"/>
        </w:rPr>
      </w:pPr>
      <w:r>
        <w:rPr>
          <w:rFonts w:ascii="Sitka Small" w:hAnsi="Sitka Small"/>
          <w:noProof/>
          <w:lang w:val="it-IT" w:bidi="en-US"/>
        </w:rPr>
        <w:t>PRENDE ATTO</w:t>
      </w:r>
    </w:p>
    <w:p w:rsidR="00052F6E" w:rsidRPr="000A682F" w:rsidRDefault="00052F6E" w:rsidP="000A682F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che il parere di congruità è al lordo di eventuali acconti versati e al netto dell’Iva e di altri importi dovuti per legge e può contemplare esclusivamente le tipologie di attività elencate all’art. 15 del D.M. n. 140/2012;</w:t>
      </w:r>
    </w:p>
    <w:p w:rsidR="00052F6E" w:rsidRPr="000A682F" w:rsidRDefault="00052F6E" w:rsidP="000A682F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>che occorre versare:</w:t>
      </w:r>
    </w:p>
    <w:p w:rsidR="000A682F" w:rsidRDefault="00052F6E" w:rsidP="000A682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 xml:space="preserve">all’atto del deposito dell’istanza: i diritti fissi di segreteria pari </w:t>
      </w:r>
      <w:r w:rsidRPr="000A682F">
        <w:rPr>
          <w:rFonts w:ascii="Sitka Small" w:hAnsi="Sitka Small"/>
          <w:b/>
          <w:noProof/>
          <w:lang w:val="it-IT" w:bidi="en-US"/>
        </w:rPr>
        <w:t xml:space="preserve">€ </w:t>
      </w:r>
      <w:r w:rsidR="000A682F" w:rsidRPr="000A682F">
        <w:rPr>
          <w:rFonts w:ascii="Sitka Small" w:hAnsi="Sitka Small"/>
          <w:b/>
          <w:noProof/>
          <w:lang w:val="it-IT" w:bidi="en-US"/>
        </w:rPr>
        <w:t>5</w:t>
      </w:r>
      <w:r w:rsidRPr="000A682F">
        <w:rPr>
          <w:rFonts w:ascii="Sitka Small" w:hAnsi="Sitka Small"/>
          <w:b/>
          <w:noProof/>
          <w:lang w:val="it-IT" w:bidi="en-US"/>
        </w:rPr>
        <w:t>0,00</w:t>
      </w:r>
      <w:r w:rsidRPr="000A682F">
        <w:rPr>
          <w:rFonts w:ascii="Sitka Small" w:hAnsi="Sitka Small"/>
          <w:noProof/>
          <w:lang w:val="it-IT" w:bidi="en-US"/>
        </w:rPr>
        <w:t>, quale quota istruzione pratica;</w:t>
      </w:r>
    </w:p>
    <w:p w:rsidR="000A682F" w:rsidRPr="000A682F" w:rsidRDefault="00052F6E" w:rsidP="000A682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noProof/>
          <w:lang w:val="it-IT" w:bidi="en-US"/>
        </w:rPr>
      </w:pPr>
      <w:r w:rsidRPr="000A682F">
        <w:rPr>
          <w:rFonts w:ascii="Sitka Small" w:hAnsi="Sitka Small"/>
          <w:noProof/>
          <w:lang w:val="it-IT" w:bidi="en-US"/>
        </w:rPr>
        <w:t xml:space="preserve">all’atto del ritiro del visto di congruità: i diritti di segreteria pari al </w:t>
      </w:r>
      <w:r w:rsidRPr="000A682F">
        <w:rPr>
          <w:rFonts w:ascii="Sitka Small" w:hAnsi="Sitka Small"/>
          <w:b/>
          <w:noProof/>
          <w:lang w:val="it-IT" w:bidi="en-US"/>
        </w:rPr>
        <w:t>2</w:t>
      </w:r>
      <w:r w:rsidR="00452B30">
        <w:rPr>
          <w:rFonts w:ascii="Sitka Small" w:hAnsi="Sitka Small"/>
          <w:b/>
          <w:noProof/>
          <w:lang w:val="it-IT" w:bidi="en-US"/>
        </w:rPr>
        <w:t xml:space="preserve"> </w:t>
      </w:r>
      <w:bookmarkStart w:id="0" w:name="_GoBack"/>
      <w:bookmarkEnd w:id="0"/>
      <w:r w:rsidRPr="000A682F">
        <w:rPr>
          <w:rFonts w:ascii="Sitka Small" w:hAnsi="Sitka Small"/>
          <w:b/>
          <w:noProof/>
          <w:lang w:val="it-IT" w:bidi="en-US"/>
        </w:rPr>
        <w:t xml:space="preserve">% </w:t>
      </w:r>
      <w:r w:rsidRPr="000A682F">
        <w:rPr>
          <w:rFonts w:ascii="Sitka Small" w:hAnsi="Sitka Small"/>
          <w:noProof/>
          <w:lang w:val="it-IT" w:bidi="en-US"/>
        </w:rPr>
        <w:t>del valore della pratica</w:t>
      </w:r>
      <w:r w:rsidR="00F42788">
        <w:rPr>
          <w:rFonts w:ascii="Sitka Small" w:hAnsi="Sitka Small"/>
          <w:noProof/>
          <w:lang w:val="it-IT" w:bidi="en-US"/>
        </w:rPr>
        <w:t>.</w:t>
      </w:r>
    </w:p>
    <w:p w:rsidR="00052F6E" w:rsidRPr="000A682F" w:rsidRDefault="00052F6E" w:rsidP="000A682F">
      <w:pPr>
        <w:autoSpaceDE w:val="0"/>
        <w:autoSpaceDN w:val="0"/>
        <w:adjustRightInd w:val="0"/>
        <w:spacing w:after="240"/>
        <w:contextualSpacing/>
        <w:jc w:val="both"/>
        <w:rPr>
          <w:rFonts w:ascii="Sitka Small" w:hAnsi="Sitka Small"/>
          <w:b/>
          <w:i/>
          <w:noProof/>
          <w:lang w:val="it-IT" w:bidi="en-US"/>
        </w:rPr>
      </w:pPr>
      <w:r w:rsidRPr="000A682F">
        <w:rPr>
          <w:rFonts w:ascii="Sitka Small" w:hAnsi="Sitka Small"/>
          <w:b/>
          <w:i/>
          <w:noProof/>
          <w:lang w:val="it-IT" w:bidi="en-US"/>
        </w:rPr>
        <w:t>a l l e g a</w:t>
      </w:r>
    </w:p>
    <w:p w:rsidR="000A682F" w:rsidRDefault="000A682F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1. relazione illustrativa sull’attività svolta a schema libero;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2. tabella di dettaglio dei compensi;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3. parcella già inviata al cliente ovvero proposta di parcella in duplice copia;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4. parcella redatta su schema conforme;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5. eventuali documenti aggiuntivi (tra cui, in caso di pre-concordato, copia del preventivo accettato dal cliente o di altra documentazione atta a comprovare l’esistenza di una situazione di fatto assimilabile);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 xml:space="preserve">6. n. </w:t>
      </w:r>
      <w:r w:rsidR="000A682F">
        <w:rPr>
          <w:rFonts w:ascii="Sitka Small" w:hAnsi="Sitka Small"/>
          <w:noProof/>
          <w:lang w:val="it-IT" w:bidi="en-US"/>
        </w:rPr>
        <w:t>1</w:t>
      </w:r>
      <w:r w:rsidRPr="00052F6E">
        <w:rPr>
          <w:rFonts w:ascii="Sitka Small" w:hAnsi="Sitka Small"/>
          <w:noProof/>
          <w:lang w:val="it-IT" w:bidi="en-US"/>
        </w:rPr>
        <w:t xml:space="preserve"> marc</w:t>
      </w:r>
      <w:r w:rsidR="000A682F">
        <w:rPr>
          <w:rFonts w:ascii="Sitka Small" w:hAnsi="Sitka Small"/>
          <w:noProof/>
          <w:lang w:val="it-IT" w:bidi="en-US"/>
        </w:rPr>
        <w:t>a</w:t>
      </w:r>
      <w:r w:rsidRPr="00052F6E">
        <w:rPr>
          <w:rFonts w:ascii="Sitka Small" w:hAnsi="Sitka Small"/>
          <w:noProof/>
          <w:lang w:val="it-IT" w:bidi="en-US"/>
        </w:rPr>
        <w:t xml:space="preserve"> da bollo</w:t>
      </w:r>
      <w:r w:rsidR="000A682F">
        <w:rPr>
          <w:rFonts w:ascii="Sitka Small" w:hAnsi="Sitka Small"/>
          <w:noProof/>
          <w:lang w:val="it-IT" w:bidi="en-US"/>
        </w:rPr>
        <w:t xml:space="preserve"> da €16,00</w:t>
      </w:r>
      <w:r w:rsidRPr="00052F6E">
        <w:rPr>
          <w:rFonts w:ascii="Sitka Small" w:hAnsi="Sitka Small"/>
          <w:noProof/>
          <w:lang w:val="it-IT" w:bidi="en-US"/>
        </w:rPr>
        <w:t>.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Il sottoscritto, con la presente richiesta di parere di congruità degli onorari, assume le responsabilità civili e penali nel caso avesse dichiarato prestazioni professionali non svolte o mendaci.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A682F" w:rsidRDefault="000A682F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A682F" w:rsidRDefault="000A682F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A682F" w:rsidRDefault="000A682F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A682F" w:rsidRDefault="000A682F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  <w:r w:rsidRPr="00052F6E">
        <w:rPr>
          <w:rFonts w:ascii="Sitka Small" w:hAnsi="Sitka Small"/>
          <w:noProof/>
          <w:lang w:val="it-IT" w:bidi="en-US"/>
        </w:rPr>
        <w:t>Data __________________                                       Firma__________________________</w:t>
      </w:r>
    </w:p>
    <w:p w:rsidR="00052F6E" w:rsidRPr="00052F6E" w:rsidRDefault="00052F6E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p w:rsidR="00545DA6" w:rsidRPr="00052F6E" w:rsidRDefault="00545DA6" w:rsidP="00052F6E">
      <w:pPr>
        <w:autoSpaceDE w:val="0"/>
        <w:autoSpaceDN w:val="0"/>
        <w:adjustRightInd w:val="0"/>
        <w:spacing w:after="240"/>
        <w:ind w:left="360"/>
        <w:contextualSpacing/>
        <w:jc w:val="both"/>
        <w:rPr>
          <w:rFonts w:ascii="Sitka Small" w:hAnsi="Sitka Small"/>
          <w:noProof/>
          <w:lang w:val="it-IT" w:bidi="en-US"/>
        </w:rPr>
      </w:pPr>
    </w:p>
    <w:sectPr w:rsidR="00545DA6" w:rsidRPr="00052F6E" w:rsidSect="000A682F">
      <w:pgSz w:w="11907" w:h="16839"/>
      <w:pgMar w:top="1440" w:right="992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CD8" w:rsidRDefault="00CD2CD8">
      <w:r>
        <w:separator/>
      </w:r>
    </w:p>
  </w:endnote>
  <w:endnote w:type="continuationSeparator" w:id="0">
    <w:p w:rsidR="00CD2CD8" w:rsidRDefault="00CD2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CD8" w:rsidRDefault="00CD2CD8">
      <w:r>
        <w:separator/>
      </w:r>
    </w:p>
  </w:footnote>
  <w:footnote w:type="continuationSeparator" w:id="0">
    <w:p w:rsidR="00CD2CD8" w:rsidRDefault="00CD2C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8C7"/>
    <w:multiLevelType w:val="hybridMultilevel"/>
    <w:tmpl w:val="2B5848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A133B"/>
    <w:multiLevelType w:val="hybridMultilevel"/>
    <w:tmpl w:val="D110FDB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2EF7D64"/>
    <w:multiLevelType w:val="hybridMultilevel"/>
    <w:tmpl w:val="712E9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7F26D6"/>
    <w:multiLevelType w:val="hybridMultilevel"/>
    <w:tmpl w:val="864EE83E"/>
    <w:lvl w:ilvl="0" w:tplc="6A524AAE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CAB089A"/>
    <w:multiLevelType w:val="hybridMultilevel"/>
    <w:tmpl w:val="38069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FB003F"/>
    <w:multiLevelType w:val="hybridMultilevel"/>
    <w:tmpl w:val="32B81A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A64F3"/>
    <w:multiLevelType w:val="hybridMultilevel"/>
    <w:tmpl w:val="826E3B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54BAA"/>
    <w:multiLevelType w:val="hybridMultilevel"/>
    <w:tmpl w:val="0BFC0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B67994"/>
    <w:multiLevelType w:val="hybridMultilevel"/>
    <w:tmpl w:val="602CD86A"/>
    <w:lvl w:ilvl="0" w:tplc="2F9AA438">
      <w:numFmt w:val="bullet"/>
      <w:lvlText w:val="-"/>
      <w:lvlJc w:val="left"/>
      <w:pPr>
        <w:ind w:left="1353" w:hanging="360"/>
      </w:pPr>
      <w:rPr>
        <w:rFonts w:ascii="Sitka Small" w:eastAsia="Times New Roman" w:hAnsi="Sitka Small" w:cs="Aria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47374F46"/>
    <w:multiLevelType w:val="hybridMultilevel"/>
    <w:tmpl w:val="EB244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B69A0"/>
    <w:multiLevelType w:val="hybridMultilevel"/>
    <w:tmpl w:val="FD1CB6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AF625C"/>
    <w:multiLevelType w:val="hybridMultilevel"/>
    <w:tmpl w:val="957C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F9354C"/>
    <w:multiLevelType w:val="hybridMultilevel"/>
    <w:tmpl w:val="48543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8"/>
  </w:num>
  <w:num w:numId="6">
    <w:abstractNumId w:val="7"/>
  </w:num>
  <w:num w:numId="7">
    <w:abstractNumId w:val="10"/>
  </w:num>
  <w:num w:numId="8">
    <w:abstractNumId w:val="0"/>
  </w:num>
  <w:num w:numId="9">
    <w:abstractNumId w:val="11"/>
  </w:num>
  <w:num w:numId="10">
    <w:abstractNumId w:val="6"/>
  </w:num>
  <w:num w:numId="11">
    <w:abstractNumId w:val="4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1191"/>
  <w:hyphenationZone w:val="283"/>
  <w:noPunctuationKerning/>
  <w:characterSpacingControl w:val="doNotCompress"/>
  <w:hdrShapeDefaults>
    <o:shapedefaults v:ext="edit" spidmax="17410">
      <o:colormru v:ext="edit" colors="#bebeea,#d5daf3"/>
    </o:shapedefaults>
  </w:hdrShapeDefaults>
  <w:footnotePr>
    <w:footnote w:id="-1"/>
    <w:footnote w:id="0"/>
  </w:footnotePr>
  <w:endnotePr>
    <w:endnote w:id="-1"/>
    <w:endnote w:id="0"/>
  </w:endnotePr>
  <w:compat/>
  <w:rsids>
    <w:rsidRoot w:val="00422F0C"/>
    <w:rsid w:val="000514B5"/>
    <w:rsid w:val="00052F6E"/>
    <w:rsid w:val="00054CD0"/>
    <w:rsid w:val="00083F8B"/>
    <w:rsid w:val="000A682F"/>
    <w:rsid w:val="000B7DAB"/>
    <w:rsid w:val="002E7A29"/>
    <w:rsid w:val="003E402D"/>
    <w:rsid w:val="003F23D5"/>
    <w:rsid w:val="00422F0C"/>
    <w:rsid w:val="00452B30"/>
    <w:rsid w:val="004F1939"/>
    <w:rsid w:val="004F6F25"/>
    <w:rsid w:val="00545DA6"/>
    <w:rsid w:val="005B6FBF"/>
    <w:rsid w:val="00667C59"/>
    <w:rsid w:val="007C33EC"/>
    <w:rsid w:val="00824770"/>
    <w:rsid w:val="008519A5"/>
    <w:rsid w:val="00A4648B"/>
    <w:rsid w:val="00A702DD"/>
    <w:rsid w:val="00B44FFA"/>
    <w:rsid w:val="00BD58A1"/>
    <w:rsid w:val="00C2727C"/>
    <w:rsid w:val="00CC0C5D"/>
    <w:rsid w:val="00CD2CD8"/>
    <w:rsid w:val="00D47F20"/>
    <w:rsid w:val="00D9232C"/>
    <w:rsid w:val="00E455E0"/>
    <w:rsid w:val="00EA6BAA"/>
    <w:rsid w:val="00EF680B"/>
    <w:rsid w:val="00F42788"/>
    <w:rsid w:val="00FE1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ru v:ext="edit" colors="#bebeea,#d5da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402D"/>
    <w:rPr>
      <w:rFonts w:ascii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E402D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rsid w:val="003E402D"/>
    <w:pPr>
      <w:tabs>
        <w:tab w:val="center" w:pos="4320"/>
        <w:tab w:val="right" w:pos="8640"/>
      </w:tabs>
    </w:pPr>
  </w:style>
  <w:style w:type="paragraph" w:styleId="Formuladichiusura">
    <w:name w:val="Closing"/>
    <w:basedOn w:val="Normale"/>
    <w:rsid w:val="003E402D"/>
    <w:pPr>
      <w:spacing w:after="960"/>
    </w:pPr>
  </w:style>
  <w:style w:type="paragraph" w:styleId="Firma">
    <w:name w:val="Signature"/>
    <w:basedOn w:val="Normale"/>
    <w:rsid w:val="00667C59"/>
    <w:pPr>
      <w:spacing w:before="960" w:after="240"/>
      <w:ind w:left="4536"/>
    </w:pPr>
  </w:style>
  <w:style w:type="paragraph" w:styleId="Corpodeltesto">
    <w:name w:val="Body Text"/>
    <w:basedOn w:val="Normale"/>
    <w:rsid w:val="003E402D"/>
    <w:pPr>
      <w:spacing w:after="240"/>
    </w:pPr>
  </w:style>
  <w:style w:type="paragraph" w:styleId="Formuladiapertura">
    <w:name w:val="Salutation"/>
    <w:basedOn w:val="Normale"/>
    <w:next w:val="Normale"/>
    <w:rsid w:val="003E402D"/>
    <w:pPr>
      <w:spacing w:before="480" w:after="240"/>
    </w:pPr>
  </w:style>
  <w:style w:type="paragraph" w:styleId="Data">
    <w:name w:val="Date"/>
    <w:basedOn w:val="Normale"/>
    <w:next w:val="Normale"/>
    <w:rsid w:val="00EA6BAA"/>
    <w:pPr>
      <w:spacing w:before="480" w:after="480"/>
      <w:ind w:right="567"/>
      <w:jc w:val="right"/>
    </w:pPr>
  </w:style>
  <w:style w:type="paragraph" w:customStyle="1" w:styleId="ccAllegato">
    <w:name w:val="cc:/Allegato"/>
    <w:basedOn w:val="Normale"/>
    <w:rsid w:val="003E402D"/>
    <w:pPr>
      <w:tabs>
        <w:tab w:val="left" w:pos="1440"/>
      </w:tabs>
      <w:spacing w:after="240"/>
      <w:ind w:left="1440" w:hanging="1440"/>
    </w:pPr>
    <w:rPr>
      <w:lang w:bidi="en-US"/>
    </w:rPr>
  </w:style>
  <w:style w:type="paragraph" w:customStyle="1" w:styleId="Indirizzodestinatario1">
    <w:name w:val="Indirizzo destinatario1"/>
    <w:basedOn w:val="Normale"/>
    <w:rsid w:val="00EA6BAA"/>
    <w:pPr>
      <w:ind w:left="5670"/>
    </w:pPr>
    <w:rPr>
      <w:b/>
      <w:lang w:bidi="en-US"/>
    </w:rPr>
  </w:style>
  <w:style w:type="character" w:customStyle="1" w:styleId="SenderAddressChar">
    <w:name w:val="Sender Address Char"/>
    <w:basedOn w:val="Carpredefinitoparagrafo"/>
    <w:link w:val="Indirizzomittente1"/>
    <w:rsid w:val="00EA6BAA"/>
    <w:rPr>
      <w:rFonts w:ascii="Arial" w:hAnsi="Arial" w:cs="Arial"/>
      <w:i/>
      <w:lang w:val="en-US" w:eastAsia="en-US" w:bidi="en-US"/>
    </w:rPr>
  </w:style>
  <w:style w:type="paragraph" w:customStyle="1" w:styleId="Indirizzomittente1">
    <w:name w:val="Indirizzo mittente1"/>
    <w:basedOn w:val="Normale"/>
    <w:link w:val="SenderAddressChar"/>
    <w:rsid w:val="00EA6BAA"/>
    <w:rPr>
      <w:i/>
      <w:lang w:bidi="en-US"/>
    </w:rPr>
  </w:style>
  <w:style w:type="character" w:customStyle="1" w:styleId="SenderNameChar">
    <w:name w:val="Sender Name Char"/>
    <w:basedOn w:val="Carpredefinitoparagrafo"/>
    <w:link w:val="Nomemittente"/>
    <w:rsid w:val="00EA6BAA"/>
    <w:rPr>
      <w:rFonts w:ascii="Arial" w:hAnsi="Arial" w:cs="Arial"/>
      <w:b/>
      <w:bCs/>
      <w:i/>
      <w:iCs/>
      <w:color w:val="333399"/>
      <w:sz w:val="32"/>
      <w:szCs w:val="32"/>
      <w:lang w:val="en-US" w:eastAsia="en-US" w:bidi="en-US"/>
    </w:rPr>
  </w:style>
  <w:style w:type="paragraph" w:customStyle="1" w:styleId="Nomemittente">
    <w:name w:val="Nome mittente"/>
    <w:basedOn w:val="Normale"/>
    <w:next w:val="Indirizzomittente1"/>
    <w:link w:val="SenderNameChar"/>
    <w:rsid w:val="00EA6BAA"/>
    <w:pPr>
      <w:spacing w:before="240"/>
    </w:pPr>
    <w:rPr>
      <w:b/>
      <w:bCs/>
      <w:i/>
      <w:iCs/>
      <w:color w:val="333399"/>
      <w:sz w:val="32"/>
      <w:szCs w:val="32"/>
      <w:lang w:bidi="en-US"/>
    </w:rPr>
  </w:style>
  <w:style w:type="paragraph" w:customStyle="1" w:styleId="SenderAddress">
    <w:name w:val="Sender Address"/>
    <w:basedOn w:val="Normale"/>
    <w:link w:val="Carattereindirizzomittente"/>
    <w:rsid w:val="003E402D"/>
  </w:style>
  <w:style w:type="character" w:customStyle="1" w:styleId="Carattereindirizzomittente">
    <w:name w:val="Carattere indirizzo mittente"/>
    <w:basedOn w:val="Carpredefinitoparagrafo"/>
    <w:link w:val="SenderAddress"/>
    <w:locked/>
    <w:rsid w:val="003E402D"/>
    <w:rPr>
      <w:rFonts w:ascii="Arial" w:hAnsi="Arial" w:cs="Arial" w:hint="default"/>
      <w:i/>
      <w:iCs w:val="0"/>
      <w:sz w:val="24"/>
      <w:szCs w:val="24"/>
      <w:lang w:val="en-US" w:eastAsia="en-US" w:bidi="en-US"/>
    </w:rPr>
  </w:style>
  <w:style w:type="paragraph" w:customStyle="1" w:styleId="SenderName">
    <w:name w:val="Sender Name"/>
    <w:basedOn w:val="Normale"/>
    <w:link w:val="Caratterenomemittente"/>
    <w:rsid w:val="003E402D"/>
  </w:style>
  <w:style w:type="character" w:customStyle="1" w:styleId="Caratterenomemittente">
    <w:name w:val="Carattere nome mittente"/>
    <w:basedOn w:val="Carattereindirizzomittente"/>
    <w:link w:val="SenderName"/>
    <w:locked/>
    <w:rsid w:val="003E402D"/>
    <w:rPr>
      <w:rFonts w:ascii="Arial" w:hAnsi="Arial" w:cs="Arial" w:hint="default"/>
      <w:b/>
      <w:bCs/>
      <w:i/>
      <w:iCs/>
      <w:color w:val="333399"/>
      <w:sz w:val="32"/>
      <w:szCs w:val="32"/>
      <w:lang w:val="en-US" w:eastAsia="en-US" w:bidi="en-US"/>
    </w:rPr>
  </w:style>
  <w:style w:type="table" w:customStyle="1" w:styleId="Tabellanormale1">
    <w:name w:val="Tabella normale1"/>
    <w:semiHidden/>
    <w:rsid w:val="003E402D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semiHidden/>
    <w:rsid w:val="003E4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basedOn w:val="Tabellanormale"/>
    <w:rsid w:val="003E402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quisiti">
    <w:name w:val="Requisiti"/>
    <w:basedOn w:val="Tabellanormale"/>
    <w:rsid w:val="003E402D"/>
    <w:rPr>
      <w:rFonts w:ascii="Arial" w:hAnsi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9232C"/>
    <w:rPr>
      <w:rFonts w:ascii="Tahoma" w:hAnsi="Tahoma" w:cs="Tahoma"/>
      <w:sz w:val="16"/>
      <w:szCs w:val="16"/>
    </w:rPr>
  </w:style>
  <w:style w:type="paragraph" w:customStyle="1" w:styleId="Oggetto">
    <w:name w:val="Oggetto"/>
    <w:basedOn w:val="Formuladiapertura"/>
    <w:next w:val="Formuladiapertura"/>
    <w:rsid w:val="00EA6BAA"/>
    <w:rPr>
      <w:b/>
    </w:rPr>
  </w:style>
  <w:style w:type="paragraph" w:styleId="Paragrafoelenco">
    <w:name w:val="List Paragraph"/>
    <w:basedOn w:val="Normale"/>
    <w:uiPriority w:val="34"/>
    <w:qFormat/>
    <w:rsid w:val="00545DA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AppData\Roaming\Microsoft\Templates\Lettera%20di%20accompagnamento%20con%20richieste%20retributive%20(tema%20Linea%20blu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C5759-6CF8-4FDB-B701-931A6A36F8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8E770-1CBE-45DF-90E6-0753BFC1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 di accompagnamento con richieste retributive (tema Linea blu)</Template>
  <TotalTime>3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odcec</cp:lastModifiedBy>
  <cp:revision>2</cp:revision>
  <cp:lastPrinted>2003-03-13T21:11:00Z</cp:lastPrinted>
  <dcterms:created xsi:type="dcterms:W3CDTF">2021-05-27T16:52:00Z</dcterms:created>
  <dcterms:modified xsi:type="dcterms:W3CDTF">2021-05-27T16:52:00Z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TC060914171040</vt:lpwstr>
  </property>
</Properties>
</file>